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4CFF" w:rsidRDefault="00E74CFF" w:rsidP="00EA4065">
      <w:pPr>
        <w:rPr>
          <w:sz w:val="24"/>
        </w:rPr>
        <w:sectPr w:rsidR="00E74CFF" w:rsidSect="00AD7F58">
          <w:headerReference w:type="default" r:id="rId8"/>
          <w:footerReference w:type="default" r:id="rId9"/>
          <w:type w:val="continuous"/>
          <w:pgSz w:w="12240" w:h="15840"/>
          <w:pgMar w:top="1152" w:right="720" w:bottom="576" w:left="720" w:header="540" w:footer="576" w:gutter="0"/>
          <w:cols w:space="270"/>
          <w:docGrid w:linePitch="272"/>
        </w:sectPr>
      </w:pP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By mandate of the Illinois State Board of Education and the Board of Education of Wesclin CUSD # 3 anyone seeking to enroll a student is required to be able to prove that the students attending its schools are truly a resident of this school district. You will find residency requirements listed below.  Please bring all documents with you to your appointment.</w:t>
      </w:r>
    </w:p>
    <w:p w:rsidR="007E0027" w:rsidRPr="007E0027" w:rsidRDefault="007E0027" w:rsidP="007E0027">
      <w:pPr>
        <w:numPr>
          <w:ilvl w:val="0"/>
          <w:numId w:val="4"/>
        </w:numPr>
        <w:rPr>
          <w:rFonts w:ascii="Arial" w:hAnsi="Arial" w:cs="Arial"/>
          <w:color w:val="333333"/>
          <w:sz w:val="19"/>
          <w:szCs w:val="19"/>
        </w:rPr>
      </w:pPr>
      <w:r w:rsidRPr="007E0027">
        <w:rPr>
          <w:rFonts w:ascii="Arial" w:hAnsi="Arial" w:cs="Arial"/>
          <w:color w:val="333333"/>
          <w:sz w:val="19"/>
          <w:szCs w:val="19"/>
        </w:rPr>
        <w:t xml:space="preserve">A certified or registered birth certificate </w:t>
      </w:r>
      <w:r w:rsidR="00055FF4">
        <w:rPr>
          <w:rFonts w:ascii="Arial" w:hAnsi="Arial" w:cs="Arial"/>
          <w:color w:val="333333"/>
          <w:sz w:val="19"/>
          <w:szCs w:val="19"/>
        </w:rPr>
        <w:t xml:space="preserve">(from the courthouse) </w:t>
      </w:r>
      <w:r w:rsidRPr="007E0027">
        <w:rPr>
          <w:rFonts w:ascii="Arial" w:hAnsi="Arial" w:cs="Arial"/>
          <w:color w:val="333333"/>
          <w:sz w:val="19"/>
          <w:szCs w:val="19"/>
        </w:rPr>
        <w:t>for the student</w:t>
      </w:r>
    </w:p>
    <w:p w:rsidR="007E0027" w:rsidRPr="007E0027" w:rsidRDefault="007E0027" w:rsidP="007E0027">
      <w:pPr>
        <w:numPr>
          <w:ilvl w:val="0"/>
          <w:numId w:val="4"/>
        </w:numPr>
        <w:rPr>
          <w:rFonts w:ascii="Arial" w:hAnsi="Arial" w:cs="Arial"/>
          <w:color w:val="333333"/>
          <w:sz w:val="19"/>
          <w:szCs w:val="19"/>
        </w:rPr>
      </w:pPr>
      <w:r w:rsidRPr="007E0027">
        <w:rPr>
          <w:rFonts w:ascii="Arial" w:hAnsi="Arial" w:cs="Arial"/>
          <w:color w:val="333333"/>
          <w:sz w:val="19"/>
          <w:szCs w:val="19"/>
        </w:rPr>
        <w:t>Proof of residency within the District by providing the required number of documents from each of the following categories:</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ind w:left="360"/>
        <w:rPr>
          <w:rFonts w:ascii="Arial" w:hAnsi="Arial" w:cs="Arial"/>
          <w:color w:val="333333"/>
          <w:sz w:val="19"/>
          <w:szCs w:val="19"/>
        </w:rPr>
      </w:pPr>
      <w:r w:rsidRPr="007E0027">
        <w:rPr>
          <w:rFonts w:ascii="Arial" w:hAnsi="Arial" w:cs="Arial"/>
          <w:color w:val="FF0000"/>
          <w:sz w:val="19"/>
          <w:szCs w:val="19"/>
          <w:u w:val="single"/>
          <w:bdr w:val="none" w:sz="0" w:space="0" w:color="auto" w:frame="1"/>
        </w:rPr>
        <w:t>Category I</w:t>
      </w:r>
      <w:r w:rsidRPr="007E0027">
        <w:rPr>
          <w:rFonts w:ascii="Arial" w:hAnsi="Arial" w:cs="Arial"/>
          <w:color w:val="FF0000"/>
          <w:sz w:val="19"/>
          <w:szCs w:val="19"/>
          <w:bdr w:val="none" w:sz="0" w:space="0" w:color="auto" w:frame="1"/>
        </w:rPr>
        <w:t> (One document required)</w:t>
      </w:r>
    </w:p>
    <w:p w:rsidR="007E0027" w:rsidRPr="007E0027" w:rsidRDefault="007E0027" w:rsidP="007E0027">
      <w:pPr>
        <w:ind w:left="360"/>
        <w:rPr>
          <w:rFonts w:ascii="Arial" w:hAnsi="Arial" w:cs="Arial"/>
          <w:color w:val="333333"/>
          <w:sz w:val="19"/>
          <w:szCs w:val="19"/>
        </w:rPr>
      </w:pPr>
      <w:r w:rsidRPr="007E0027">
        <w:rPr>
          <w:rFonts w:ascii="Arial" w:hAnsi="Arial" w:cs="Arial"/>
          <w:color w:val="333333"/>
          <w:sz w:val="19"/>
          <w:szCs w:val="19"/>
        </w:rPr>
        <w:t>      Most recent property tax bill </w:t>
      </w:r>
      <w:r w:rsidRPr="007E0027">
        <w:rPr>
          <w:rFonts w:ascii="Arial" w:hAnsi="Arial" w:cs="Arial"/>
          <w:b/>
          <w:bCs/>
          <w:color w:val="333333"/>
          <w:sz w:val="19"/>
          <w:szCs w:val="19"/>
          <w:bdr w:val="none" w:sz="0" w:space="0" w:color="auto" w:frame="1"/>
        </w:rPr>
        <w:t>and</w:t>
      </w:r>
      <w:r w:rsidRPr="007E0027">
        <w:rPr>
          <w:rFonts w:ascii="Arial" w:hAnsi="Arial" w:cs="Arial"/>
          <w:color w:val="333333"/>
          <w:sz w:val="19"/>
          <w:szCs w:val="19"/>
        </w:rPr>
        <w:t> proof of payment, e.g., cancelled check or Form 1098 (homeowners)</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Mortgage papers (homeowner)</w:t>
      </w:r>
    </w:p>
    <w:p w:rsidR="007E0027" w:rsidRPr="007E0027" w:rsidRDefault="007E0027" w:rsidP="007E0027">
      <w:pPr>
        <w:ind w:left="360"/>
        <w:rPr>
          <w:rFonts w:ascii="Arial" w:hAnsi="Arial" w:cs="Arial"/>
          <w:color w:val="333333"/>
          <w:sz w:val="19"/>
          <w:szCs w:val="19"/>
        </w:rPr>
      </w:pPr>
      <w:r w:rsidRPr="007E0027">
        <w:rPr>
          <w:rFonts w:ascii="Arial" w:hAnsi="Arial" w:cs="Arial"/>
          <w:color w:val="333333"/>
          <w:sz w:val="19"/>
          <w:szCs w:val="19"/>
        </w:rPr>
        <w:t>      Signed and dated lease </w:t>
      </w:r>
      <w:r w:rsidRPr="007E0027">
        <w:rPr>
          <w:rFonts w:ascii="Arial" w:hAnsi="Arial" w:cs="Arial"/>
          <w:b/>
          <w:bCs/>
          <w:color w:val="333333"/>
          <w:sz w:val="19"/>
          <w:szCs w:val="19"/>
          <w:bdr w:val="none" w:sz="0" w:space="0" w:color="auto" w:frame="1"/>
        </w:rPr>
        <w:t>and</w:t>
      </w:r>
      <w:r w:rsidRPr="007E0027">
        <w:rPr>
          <w:rFonts w:ascii="Arial" w:hAnsi="Arial" w:cs="Arial"/>
          <w:color w:val="333333"/>
          <w:sz w:val="19"/>
          <w:szCs w:val="19"/>
        </w:rPr>
        <w:t> proof of last month’s payment, e.g., canceled check or receipt (renters)</w:t>
      </w:r>
    </w:p>
    <w:p w:rsidR="007E0027" w:rsidRPr="007E0027" w:rsidRDefault="007E0027" w:rsidP="007E0027">
      <w:pPr>
        <w:ind w:left="360"/>
        <w:rPr>
          <w:rFonts w:ascii="Arial" w:hAnsi="Arial" w:cs="Arial"/>
          <w:color w:val="333333"/>
          <w:sz w:val="19"/>
          <w:szCs w:val="19"/>
        </w:rPr>
      </w:pPr>
      <w:r w:rsidRPr="007E0027">
        <w:rPr>
          <w:rFonts w:ascii="Arial" w:hAnsi="Arial" w:cs="Arial"/>
          <w:color w:val="333333"/>
          <w:sz w:val="19"/>
          <w:szCs w:val="19"/>
        </w:rPr>
        <w:t>      Letter from manager </w:t>
      </w:r>
      <w:r w:rsidRPr="007E0027">
        <w:rPr>
          <w:rFonts w:ascii="Arial" w:hAnsi="Arial" w:cs="Arial"/>
          <w:b/>
          <w:bCs/>
          <w:color w:val="333333"/>
          <w:sz w:val="19"/>
          <w:szCs w:val="19"/>
          <w:bdr w:val="none" w:sz="0" w:space="0" w:color="auto" w:frame="1"/>
        </w:rPr>
        <w:t>and</w:t>
      </w:r>
      <w:r w:rsidRPr="007E0027">
        <w:rPr>
          <w:rFonts w:ascii="Arial" w:hAnsi="Arial" w:cs="Arial"/>
          <w:color w:val="333333"/>
          <w:sz w:val="19"/>
          <w:szCs w:val="19"/>
        </w:rPr>
        <w:t> proof of last month’s payment, e.g., canceled check or receipt (trailer park residents)</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Letter of residence from landlord in lieu of lease.</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Letter of residence to be used when the person seeking to enroll a student is living with a District resident.</w:t>
      </w:r>
    </w:p>
    <w:p w:rsidR="007E0027" w:rsidRPr="007E0027" w:rsidRDefault="007E0027" w:rsidP="007E0027">
      <w:pPr>
        <w:spacing w:before="240" w:after="240"/>
        <w:ind w:left="360"/>
        <w:rPr>
          <w:rFonts w:ascii="Arial" w:hAnsi="Arial" w:cs="Arial"/>
          <w:color w:val="333333"/>
          <w:sz w:val="19"/>
          <w:szCs w:val="19"/>
        </w:rPr>
      </w:pPr>
    </w:p>
    <w:p w:rsidR="007E0027" w:rsidRPr="007E0027" w:rsidRDefault="007E0027" w:rsidP="007E0027">
      <w:pPr>
        <w:ind w:left="360"/>
        <w:rPr>
          <w:rFonts w:ascii="Arial" w:hAnsi="Arial" w:cs="Arial"/>
          <w:color w:val="333333"/>
          <w:sz w:val="19"/>
          <w:szCs w:val="19"/>
        </w:rPr>
      </w:pPr>
      <w:r w:rsidRPr="007E0027">
        <w:rPr>
          <w:rFonts w:ascii="Arial" w:hAnsi="Arial" w:cs="Arial"/>
          <w:color w:val="FF0000"/>
          <w:sz w:val="19"/>
          <w:szCs w:val="19"/>
          <w:u w:val="single"/>
          <w:bdr w:val="none" w:sz="0" w:space="0" w:color="auto" w:frame="1"/>
        </w:rPr>
        <w:t>Category II</w:t>
      </w:r>
      <w:r w:rsidRPr="007E0027">
        <w:rPr>
          <w:rFonts w:ascii="Arial" w:hAnsi="Arial" w:cs="Arial"/>
          <w:color w:val="FF0000"/>
          <w:sz w:val="19"/>
          <w:szCs w:val="19"/>
          <w:bdr w:val="none" w:sz="0" w:space="0" w:color="auto" w:frame="1"/>
        </w:rPr>
        <w:t> (</w:t>
      </w:r>
      <w:r w:rsidR="008F3439">
        <w:rPr>
          <w:rFonts w:ascii="Arial" w:hAnsi="Arial" w:cs="Arial"/>
          <w:color w:val="FF0000"/>
          <w:sz w:val="19"/>
          <w:szCs w:val="19"/>
          <w:bdr w:val="none" w:sz="0" w:space="0" w:color="auto" w:frame="1"/>
        </w:rPr>
        <w:t>One</w:t>
      </w:r>
      <w:r w:rsidRPr="007E0027">
        <w:rPr>
          <w:rFonts w:ascii="Arial" w:hAnsi="Arial" w:cs="Arial"/>
          <w:color w:val="FF0000"/>
          <w:sz w:val="19"/>
          <w:szCs w:val="19"/>
          <w:bdr w:val="none" w:sz="0" w:space="0" w:color="auto" w:frame="1"/>
        </w:rPr>
        <w:t xml:space="preserve"> document </w:t>
      </w:r>
      <w:r w:rsidRPr="007E0027">
        <w:rPr>
          <w:rFonts w:ascii="Arial" w:hAnsi="Arial" w:cs="Arial"/>
          <w:i/>
          <w:iCs/>
          <w:color w:val="FF0000"/>
          <w:sz w:val="19"/>
          <w:szCs w:val="19"/>
          <w:bdr w:val="none" w:sz="0" w:space="0" w:color="auto" w:frame="1"/>
        </w:rPr>
        <w:t>showing proper address</w:t>
      </w:r>
      <w:r w:rsidRPr="007E0027">
        <w:rPr>
          <w:rFonts w:ascii="Arial" w:hAnsi="Arial" w:cs="Arial"/>
          <w:color w:val="FF0000"/>
          <w:sz w:val="19"/>
          <w:szCs w:val="19"/>
          <w:bdr w:val="none" w:sz="0" w:space="0" w:color="auto" w:frame="1"/>
        </w:rPr>
        <w:t> </w:t>
      </w:r>
      <w:r w:rsidR="008F3439">
        <w:rPr>
          <w:rFonts w:ascii="Arial" w:hAnsi="Arial" w:cs="Arial"/>
          <w:color w:val="FF0000"/>
          <w:sz w:val="19"/>
          <w:szCs w:val="19"/>
          <w:bdr w:val="none" w:sz="0" w:space="0" w:color="auto" w:frame="1"/>
        </w:rPr>
        <w:t>is</w:t>
      </w:r>
      <w:bookmarkStart w:id="0" w:name="_GoBack"/>
      <w:bookmarkEnd w:id="0"/>
      <w:r w:rsidRPr="007E0027">
        <w:rPr>
          <w:rFonts w:ascii="Arial" w:hAnsi="Arial" w:cs="Arial"/>
          <w:color w:val="FF0000"/>
          <w:sz w:val="19"/>
          <w:szCs w:val="19"/>
          <w:bdr w:val="none" w:sz="0" w:space="0" w:color="auto" w:frame="1"/>
        </w:rPr>
        <w:t xml:space="preserve"> required)</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Driver’s license</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Vehicle registration</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Voter registration</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Most recent cable television and/or credit card bill</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Current public aid card</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Current homeowners/renters insurance policy and premium payment receipt</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Most recent gas, electric, and/or water bill</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Current library card (if it lists your name and address)</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Receipt for moving van rental</w:t>
      </w:r>
    </w:p>
    <w:p w:rsidR="007E0027" w:rsidRPr="007E0027" w:rsidRDefault="007E0027" w:rsidP="007E0027">
      <w:pPr>
        <w:spacing w:before="240" w:after="240"/>
        <w:ind w:left="360"/>
        <w:rPr>
          <w:rFonts w:ascii="Arial" w:hAnsi="Arial" w:cs="Arial"/>
          <w:color w:val="333333"/>
          <w:sz w:val="19"/>
          <w:szCs w:val="19"/>
        </w:rPr>
      </w:pPr>
      <w:r w:rsidRPr="007E0027">
        <w:rPr>
          <w:rFonts w:ascii="Arial" w:hAnsi="Arial" w:cs="Arial"/>
          <w:color w:val="333333"/>
          <w:sz w:val="19"/>
          <w:szCs w:val="19"/>
        </w:rPr>
        <w:t>      Mail received at new residences</w:t>
      </w:r>
    </w:p>
    <w:p w:rsidR="007E0027" w:rsidRPr="007E0027" w:rsidRDefault="007E0027" w:rsidP="007E0027">
      <w:pPr>
        <w:spacing w:before="240" w:after="240"/>
        <w:ind w:left="360"/>
        <w:rPr>
          <w:rFonts w:ascii="Arial" w:hAnsi="Arial" w:cs="Arial"/>
          <w:color w:val="333333"/>
          <w:sz w:val="19"/>
          <w:szCs w:val="19"/>
        </w:rPr>
      </w:pPr>
    </w:p>
    <w:p w:rsidR="007E0027" w:rsidRPr="007E0027" w:rsidRDefault="007E0027" w:rsidP="007E0027">
      <w:pPr>
        <w:rPr>
          <w:rFonts w:ascii="Arial" w:hAnsi="Arial" w:cs="Arial"/>
          <w:color w:val="333333"/>
          <w:sz w:val="19"/>
          <w:szCs w:val="19"/>
        </w:rPr>
      </w:pPr>
      <w:r w:rsidRPr="007E0027">
        <w:rPr>
          <w:rFonts w:ascii="Arial" w:hAnsi="Arial" w:cs="Arial"/>
          <w:b/>
          <w:bCs/>
          <w:color w:val="333333"/>
          <w:sz w:val="19"/>
          <w:szCs w:val="19"/>
          <w:u w:val="single"/>
          <w:bdr w:val="none" w:sz="0" w:space="0" w:color="auto" w:frame="1"/>
        </w:rPr>
        <w:t>Military Personnel Enrolling a Student for the First Time in the District</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Must provide one of the following within 60 days after the date of student’s initial enrollment</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            Postmarked mail addressed to military personnel</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            Lease agreement for occupancy</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            Proof of ownership of residence</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Military Personnel Wanting to Keep Child/Ward Enrolled in the District Despite having Changed Residence Due to a Military Service Obligation. Upon submitting a written request, the student’s residence will be deemed to be unchanged for the duration of the custodian’s military service obligation.  The District, however, is not responsible for the student’s transportation to or from school.</w:t>
      </w:r>
    </w:p>
    <w:p w:rsidR="007E0027" w:rsidRPr="007E0027" w:rsidRDefault="007E0027" w:rsidP="007E0027">
      <w:pPr>
        <w:spacing w:before="240" w:after="240"/>
        <w:ind w:left="1170"/>
        <w:rPr>
          <w:rFonts w:ascii="Arial" w:hAnsi="Arial" w:cs="Arial"/>
          <w:color w:val="333333"/>
          <w:sz w:val="19"/>
          <w:szCs w:val="19"/>
        </w:rPr>
      </w:pPr>
    </w:p>
    <w:p w:rsidR="007E0027" w:rsidRPr="007E0027" w:rsidRDefault="007E0027" w:rsidP="007E0027">
      <w:pPr>
        <w:rPr>
          <w:rFonts w:ascii="Arial" w:hAnsi="Arial" w:cs="Arial"/>
          <w:color w:val="333333"/>
          <w:sz w:val="19"/>
          <w:szCs w:val="19"/>
        </w:rPr>
      </w:pPr>
      <w:r w:rsidRPr="007E0027">
        <w:rPr>
          <w:rFonts w:ascii="Arial" w:hAnsi="Arial" w:cs="Arial"/>
          <w:b/>
          <w:bCs/>
          <w:color w:val="333333"/>
          <w:sz w:val="19"/>
          <w:szCs w:val="19"/>
          <w:u w:val="single"/>
          <w:bdr w:val="none" w:sz="0" w:space="0" w:color="auto" w:frame="1"/>
        </w:rPr>
        <w:t>Anyone with a Custody Order Seeking to Enroll a Student</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Must present court order, agreement, judgment, or decree that awards or gives custody of the student to any person (including divorce decrees awarding custody to one or both parents.)</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rPr>
          <w:rFonts w:ascii="Arial" w:hAnsi="Arial" w:cs="Arial"/>
          <w:color w:val="333333"/>
          <w:sz w:val="19"/>
          <w:szCs w:val="19"/>
        </w:rPr>
      </w:pPr>
      <w:r w:rsidRPr="007E0027">
        <w:rPr>
          <w:rFonts w:ascii="Arial" w:hAnsi="Arial" w:cs="Arial"/>
          <w:b/>
          <w:bCs/>
          <w:color w:val="333333"/>
          <w:sz w:val="19"/>
          <w:szCs w:val="19"/>
          <w:u w:val="single"/>
          <w:bdr w:val="none" w:sz="0" w:space="0" w:color="auto" w:frame="1"/>
        </w:rPr>
        <w:t>Non-Parent Seeking to Enroll a Student</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Must complete and sign Evidence of Non-Parent’s Custody, Control, and Responsibility of a Student form.</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rPr>
          <w:rFonts w:ascii="Arial" w:hAnsi="Arial" w:cs="Arial"/>
          <w:color w:val="333333"/>
          <w:sz w:val="19"/>
          <w:szCs w:val="19"/>
        </w:rPr>
      </w:pPr>
      <w:r w:rsidRPr="007E0027">
        <w:rPr>
          <w:rFonts w:ascii="Arial" w:hAnsi="Arial" w:cs="Arial"/>
          <w:b/>
          <w:bCs/>
          <w:color w:val="333333"/>
          <w:sz w:val="19"/>
          <w:szCs w:val="19"/>
          <w:u w:val="single"/>
          <w:bdr w:val="none" w:sz="0" w:space="0" w:color="auto" w:frame="1"/>
        </w:rPr>
        <w:t>Important:</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The School District reserves the right to evaluate the evidence presented, and merely presenting the items listed in this Procedure does not guarantee admission.</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rPr>
          <w:rFonts w:ascii="Arial" w:hAnsi="Arial" w:cs="Arial"/>
          <w:color w:val="333333"/>
          <w:sz w:val="19"/>
          <w:szCs w:val="19"/>
        </w:rPr>
      </w:pPr>
      <w:r w:rsidRPr="007E0027">
        <w:rPr>
          <w:rFonts w:ascii="Arial" w:hAnsi="Arial" w:cs="Arial"/>
          <w:b/>
          <w:bCs/>
          <w:color w:val="333333"/>
          <w:sz w:val="19"/>
          <w:szCs w:val="19"/>
          <w:u w:val="single"/>
          <w:bdr w:val="none" w:sz="0" w:space="0" w:color="auto" w:frame="1"/>
        </w:rPr>
        <w:t>WARNING:</w:t>
      </w: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If a student is determined to be a nonresident of the District for whom tuition must be charged, the persons enrolling the student are liable for non-resident tuition from the date the student began attending a District school as a non-resident.</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lastRenderedPageBreak/>
        <w:t>A person who knowingly enrolls or attempts to enroll in this School District on a tuition-free basis a student known by that person to be a nonresident of the District is guilty of a Class C misdemeanor, except in very limited situations as defined in State law.</w:t>
      </w:r>
    </w:p>
    <w:p w:rsidR="007E0027" w:rsidRPr="007E0027" w:rsidRDefault="007E0027" w:rsidP="007E0027">
      <w:pPr>
        <w:spacing w:before="240" w:after="240"/>
        <w:rPr>
          <w:rFonts w:ascii="Arial" w:hAnsi="Arial" w:cs="Arial"/>
          <w:color w:val="333333"/>
          <w:sz w:val="19"/>
          <w:szCs w:val="19"/>
        </w:rPr>
      </w:pPr>
    </w:p>
    <w:p w:rsidR="007E0027" w:rsidRPr="007E0027" w:rsidRDefault="007E0027" w:rsidP="007E0027">
      <w:pPr>
        <w:spacing w:before="240" w:after="240"/>
        <w:rPr>
          <w:rFonts w:ascii="Arial" w:hAnsi="Arial" w:cs="Arial"/>
          <w:color w:val="333333"/>
          <w:sz w:val="19"/>
          <w:szCs w:val="19"/>
        </w:rPr>
      </w:pPr>
      <w:r w:rsidRPr="007E0027">
        <w:rPr>
          <w:rFonts w:ascii="Arial" w:hAnsi="Arial" w:cs="Arial"/>
          <w:color w:val="333333"/>
          <w:sz w:val="19"/>
          <w:szCs w:val="19"/>
        </w:rPr>
        <w:t>A person who knowingly or willfully presents to the School District any false information regarding the residency of a student for the purpose of enabling that student to attend any school in that District without the payment of a nonresident tuition charge is guilty of a Class C misdemeanor.</w:t>
      </w:r>
    </w:p>
    <w:p w:rsidR="00E74CFF" w:rsidRPr="001C22A4" w:rsidRDefault="00E74CFF" w:rsidP="007F3164">
      <w:pPr>
        <w:rPr>
          <w:sz w:val="24"/>
        </w:rPr>
      </w:pPr>
    </w:p>
    <w:sectPr w:rsidR="00E74CFF" w:rsidRPr="001C22A4" w:rsidSect="001E5E02">
      <w:type w:val="continuous"/>
      <w:pgSz w:w="12240" w:h="15840"/>
      <w:pgMar w:top="1152" w:right="1008" w:bottom="576" w:left="1008" w:header="540" w:footer="720" w:gutter="0"/>
      <w:cols w:space="27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E6E" w:rsidRDefault="00890E6E">
      <w:r>
        <w:separator/>
      </w:r>
    </w:p>
  </w:endnote>
  <w:endnote w:type="continuationSeparator" w:id="0">
    <w:p w:rsidR="00890E6E" w:rsidRDefault="00890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Simpson">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CFF" w:rsidRDefault="00E74CFF" w:rsidP="006E77D8">
    <w:pPr>
      <w:pStyle w:val="Footer"/>
      <w:tabs>
        <w:tab w:val="clear" w:pos="4320"/>
        <w:tab w:val="left" w:pos="2340"/>
        <w:tab w:val="left" w:pos="4500"/>
        <w:tab w:val="left" w:pos="6480"/>
        <w:tab w:val="left" w:pos="8640"/>
      </w:tabs>
      <w:rPr>
        <w:sz w:val="16"/>
        <w:szCs w:val="16"/>
      </w:rPr>
    </w:pPr>
  </w:p>
  <w:p w:rsidR="00E74CFF" w:rsidRPr="00CE0D60" w:rsidRDefault="00E74CFF" w:rsidP="007F3164">
    <w:pPr>
      <w:pStyle w:val="Footer"/>
      <w:tabs>
        <w:tab w:val="clear" w:pos="4320"/>
        <w:tab w:val="left" w:pos="2880"/>
        <w:tab w:val="left" w:pos="5760"/>
        <w:tab w:val="left" w:pos="8640"/>
      </w:tabs>
      <w:rPr>
        <w:sz w:val="16"/>
        <w:szCs w:val="16"/>
      </w:rPr>
    </w:pPr>
    <w:r w:rsidRPr="00CE0D60">
      <w:rPr>
        <w:sz w:val="16"/>
        <w:szCs w:val="16"/>
      </w:rPr>
      <w:t>New Baden Elementary School</w:t>
    </w:r>
    <w:r>
      <w:rPr>
        <w:sz w:val="16"/>
        <w:szCs w:val="16"/>
      </w:rPr>
      <w:tab/>
      <w:t>Trenton Elementary School</w:t>
    </w:r>
    <w:r>
      <w:rPr>
        <w:sz w:val="16"/>
        <w:szCs w:val="16"/>
      </w:rPr>
      <w:tab/>
    </w:r>
    <w:r w:rsidRPr="00CE0D60">
      <w:rPr>
        <w:sz w:val="16"/>
        <w:szCs w:val="16"/>
      </w:rPr>
      <w:t xml:space="preserve">Wesclin </w:t>
    </w:r>
    <w:r>
      <w:rPr>
        <w:sz w:val="16"/>
        <w:szCs w:val="16"/>
      </w:rPr>
      <w:t>Middle</w:t>
    </w:r>
    <w:r w:rsidRPr="00CE0D60">
      <w:rPr>
        <w:sz w:val="16"/>
        <w:szCs w:val="16"/>
      </w:rPr>
      <w:t xml:space="preserve"> School</w:t>
    </w:r>
    <w:r>
      <w:rPr>
        <w:sz w:val="16"/>
        <w:szCs w:val="16"/>
      </w:rPr>
      <w:tab/>
      <w:t>Wesclin High School</w:t>
    </w:r>
  </w:p>
  <w:p w:rsidR="00E74CFF" w:rsidRDefault="00E74CFF" w:rsidP="007F3164">
    <w:pPr>
      <w:pStyle w:val="Footer"/>
      <w:tabs>
        <w:tab w:val="clear" w:pos="4320"/>
        <w:tab w:val="left" w:pos="2880"/>
        <w:tab w:val="left" w:pos="5760"/>
        <w:tab w:val="left" w:pos="8640"/>
      </w:tabs>
      <w:rPr>
        <w:sz w:val="16"/>
        <w:szCs w:val="16"/>
      </w:rPr>
    </w:pPr>
    <w:r>
      <w:rPr>
        <w:sz w:val="16"/>
        <w:szCs w:val="16"/>
      </w:rPr>
      <w:t>700 Marilyn Dr.</w:t>
    </w:r>
    <w:r>
      <w:rPr>
        <w:sz w:val="16"/>
        <w:szCs w:val="16"/>
      </w:rPr>
      <w:tab/>
      <w:t>308 North Washington St.</w:t>
    </w:r>
    <w:r>
      <w:rPr>
        <w:sz w:val="16"/>
        <w:szCs w:val="16"/>
      </w:rPr>
      <w:tab/>
      <w:t>10003 State Route 160</w:t>
    </w:r>
    <w:r>
      <w:rPr>
        <w:sz w:val="16"/>
        <w:szCs w:val="16"/>
      </w:rPr>
      <w:tab/>
      <w:t>699 Wesclin Road</w:t>
    </w:r>
  </w:p>
  <w:p w:rsidR="00E74CFF" w:rsidRDefault="00E74CFF" w:rsidP="007F3164">
    <w:pPr>
      <w:pStyle w:val="Footer"/>
      <w:tabs>
        <w:tab w:val="clear" w:pos="4320"/>
        <w:tab w:val="left" w:pos="2880"/>
        <w:tab w:val="left" w:pos="5760"/>
        <w:tab w:val="left" w:pos="8640"/>
      </w:tabs>
      <w:rPr>
        <w:sz w:val="16"/>
        <w:szCs w:val="16"/>
      </w:rPr>
    </w:pPr>
    <w:r>
      <w:rPr>
        <w:sz w:val="16"/>
        <w:szCs w:val="16"/>
      </w:rPr>
      <w:t>New Baden, IL 62265</w:t>
    </w:r>
    <w:r>
      <w:rPr>
        <w:sz w:val="16"/>
        <w:szCs w:val="16"/>
      </w:rPr>
      <w:tab/>
      <w:t>Trenton, IL 62293</w:t>
    </w:r>
    <w:r>
      <w:rPr>
        <w:sz w:val="16"/>
        <w:szCs w:val="16"/>
      </w:rPr>
      <w:tab/>
      <w:t>Trenton, IL 62293</w:t>
    </w:r>
    <w:r>
      <w:rPr>
        <w:sz w:val="16"/>
        <w:szCs w:val="16"/>
      </w:rPr>
      <w:tab/>
      <w:t>Trenton, IL 62293</w:t>
    </w:r>
  </w:p>
  <w:p w:rsidR="00E74CFF" w:rsidRDefault="00E74CFF" w:rsidP="007F3164">
    <w:pPr>
      <w:pStyle w:val="Footer"/>
      <w:tabs>
        <w:tab w:val="clear" w:pos="4320"/>
        <w:tab w:val="left" w:pos="2880"/>
        <w:tab w:val="left" w:pos="5760"/>
        <w:tab w:val="left" w:pos="8640"/>
      </w:tabs>
      <w:rPr>
        <w:sz w:val="16"/>
        <w:szCs w:val="16"/>
      </w:rPr>
    </w:pPr>
    <w:r>
      <w:rPr>
        <w:sz w:val="16"/>
        <w:szCs w:val="16"/>
      </w:rPr>
      <w:t>(618) 588-3535</w:t>
    </w:r>
    <w:r>
      <w:rPr>
        <w:sz w:val="16"/>
        <w:szCs w:val="16"/>
      </w:rPr>
      <w:tab/>
      <w:t>(618) 224-9411</w:t>
    </w:r>
    <w:r>
      <w:rPr>
        <w:sz w:val="16"/>
        <w:szCs w:val="16"/>
      </w:rPr>
      <w:tab/>
      <w:t>(618) 224-7355</w:t>
    </w:r>
    <w:r>
      <w:rPr>
        <w:sz w:val="16"/>
        <w:szCs w:val="16"/>
      </w:rPr>
      <w:tab/>
      <w:t>(618) 224-7341</w:t>
    </w:r>
  </w:p>
  <w:p w:rsidR="00E74CFF" w:rsidRDefault="00E74CFF" w:rsidP="007F3164">
    <w:pPr>
      <w:pStyle w:val="Footer"/>
      <w:tabs>
        <w:tab w:val="clear" w:pos="4320"/>
        <w:tab w:val="left" w:pos="2880"/>
        <w:tab w:val="left" w:pos="5760"/>
        <w:tab w:val="left" w:pos="8640"/>
      </w:tabs>
      <w:rPr>
        <w:sz w:val="16"/>
        <w:szCs w:val="16"/>
      </w:rPr>
    </w:pPr>
    <w:r>
      <w:rPr>
        <w:sz w:val="16"/>
        <w:szCs w:val="16"/>
      </w:rPr>
      <w:t>FAX (618) 588-4364</w:t>
    </w:r>
    <w:r>
      <w:rPr>
        <w:sz w:val="16"/>
        <w:szCs w:val="16"/>
      </w:rPr>
      <w:tab/>
      <w:t>FAX (618) 224-9417</w:t>
    </w:r>
    <w:r>
      <w:rPr>
        <w:sz w:val="16"/>
        <w:szCs w:val="16"/>
      </w:rPr>
      <w:tab/>
    </w:r>
    <w:r w:rsidR="004142F5">
      <w:rPr>
        <w:sz w:val="16"/>
        <w:szCs w:val="16"/>
      </w:rPr>
      <w:t>FAX (618) 224-7085</w:t>
    </w:r>
    <w:r w:rsidR="004142F5">
      <w:rPr>
        <w:sz w:val="16"/>
        <w:szCs w:val="16"/>
      </w:rPr>
      <w:tab/>
      <w:t>FAX (618) 588</w:t>
    </w:r>
    <w:r>
      <w:rPr>
        <w:sz w:val="16"/>
        <w:szCs w:val="16"/>
      </w:rPr>
      <w:t>-9106</w:t>
    </w:r>
  </w:p>
  <w:p w:rsidR="00E74CFF" w:rsidRPr="00CE0D60" w:rsidRDefault="00E74CFF" w:rsidP="006E77D8">
    <w:pPr>
      <w:pStyle w:val="Footer"/>
      <w:tabs>
        <w:tab w:val="clear" w:pos="8640"/>
        <w:tab w:val="left" w:pos="4320"/>
        <w:tab w:val="right" w:pos="10620"/>
      </w:tabs>
      <w:rPr>
        <w:sz w:val="16"/>
        <w:szCs w:val="16"/>
      </w:rPr>
    </w:pPr>
  </w:p>
  <w:p w:rsidR="00E74CFF" w:rsidRPr="00CE0D60" w:rsidRDefault="00E74CFF" w:rsidP="00E974FA">
    <w:pPr>
      <w:pStyle w:val="Footer"/>
      <w:tabs>
        <w:tab w:val="clear" w:pos="4320"/>
        <w:tab w:val="clear" w:pos="8640"/>
        <w:tab w:val="right" w:pos="10620"/>
      </w:tabs>
      <w:ind w:left="180"/>
      <w:jc w:val="center"/>
      <w:rPr>
        <w:rFonts w:ascii="Simpson" w:hAnsi="Simpson"/>
        <w:b/>
        <w:i/>
        <w:smallCaps/>
        <w:sz w:val="16"/>
        <w:szCs w:val="16"/>
      </w:rPr>
    </w:pPr>
    <w:r w:rsidRPr="00CE0D60">
      <w:rPr>
        <w:rFonts w:ascii="Simpson" w:hAnsi="Simpson"/>
        <w:b/>
        <w:i/>
        <w:smallCaps/>
        <w:sz w:val="16"/>
        <w:szCs w:val="16"/>
      </w:rPr>
      <w:t>Wesclin Spells Success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E6E" w:rsidRDefault="00890E6E">
      <w:r>
        <w:separator/>
      </w:r>
    </w:p>
  </w:footnote>
  <w:footnote w:type="continuationSeparator" w:id="0">
    <w:p w:rsidR="00890E6E" w:rsidRDefault="00890E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CFF" w:rsidRPr="00C435B4" w:rsidRDefault="00E76716" w:rsidP="007F5F6A">
    <w:pPr>
      <w:pStyle w:val="Header"/>
      <w:ind w:left="2340"/>
      <w:rPr>
        <w:rFonts w:ascii="Arial" w:hAnsi="Arial" w:cs="Arial"/>
      </w:rPr>
    </w:pPr>
    <w:r>
      <w:rPr>
        <w:noProof/>
      </w:rPr>
      <w:drawing>
        <wp:anchor distT="0" distB="0" distL="114300" distR="114300" simplePos="0" relativeHeight="251657728" behindDoc="1" locked="0" layoutInCell="1" allowOverlap="0">
          <wp:simplePos x="0" y="0"/>
          <wp:positionH relativeFrom="column">
            <wp:posOffset>-47625</wp:posOffset>
          </wp:positionH>
          <wp:positionV relativeFrom="paragraph">
            <wp:posOffset>-47625</wp:posOffset>
          </wp:positionV>
          <wp:extent cx="1257300" cy="1257300"/>
          <wp:effectExtent l="0" t="0" r="0" b="0"/>
          <wp:wrapTight wrapText="bothSides">
            <wp:wrapPolygon edited="0">
              <wp:start x="0" y="0"/>
              <wp:lineTo x="0" y="21273"/>
              <wp:lineTo x="21273" y="21273"/>
              <wp:lineTo x="212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E74CFF">
      <w:tab/>
    </w:r>
    <w:r w:rsidR="00E74CFF">
      <w:br/>
    </w:r>
    <w:r w:rsidR="00E74CFF" w:rsidRPr="00C435B4">
      <w:rPr>
        <w:rFonts w:ascii="Arial Black" w:hAnsi="Arial Black"/>
        <w:sz w:val="22"/>
      </w:rPr>
      <w:t>Wesclin Community Unit School District #3</w:t>
    </w:r>
    <w:r w:rsidR="00E74CFF" w:rsidRPr="00C435B4">
      <w:rPr>
        <w:rFonts w:ascii="Arial Black" w:hAnsi="Arial Black"/>
        <w:sz w:val="22"/>
      </w:rPr>
      <w:br/>
    </w:r>
    <w:r w:rsidR="00E74CFF" w:rsidRPr="00C435B4">
      <w:rPr>
        <w:rFonts w:ascii="Arial" w:hAnsi="Arial" w:cs="Arial"/>
      </w:rPr>
      <w:t>699 Wesclin Road</w:t>
    </w:r>
    <w:r w:rsidR="00E74CFF" w:rsidRPr="00C435B4">
      <w:rPr>
        <w:rFonts w:ascii="Arial" w:hAnsi="Arial" w:cs="Arial"/>
      </w:rPr>
      <w:br/>
      <w:t>Trenton, IL 62293-2624</w:t>
    </w:r>
    <w:r w:rsidR="00E74CFF" w:rsidRPr="00C435B4">
      <w:rPr>
        <w:rFonts w:ascii="Arial" w:hAnsi="Arial" w:cs="Arial"/>
      </w:rPr>
      <w:br/>
      <w:t>(618) 224-7583</w:t>
    </w:r>
    <w:r w:rsidR="00E74CFF" w:rsidRPr="00C435B4">
      <w:rPr>
        <w:rFonts w:ascii="Arial" w:hAnsi="Arial" w:cs="Arial"/>
      </w:rPr>
      <w:br/>
      <w:t xml:space="preserve">FAX (618) </w:t>
    </w:r>
    <w:r w:rsidR="004142F5">
      <w:rPr>
        <w:rFonts w:ascii="Arial" w:hAnsi="Arial" w:cs="Arial"/>
      </w:rPr>
      <w:t>588</w:t>
    </w:r>
    <w:r w:rsidR="00E74CFF" w:rsidRPr="00C435B4">
      <w:rPr>
        <w:rFonts w:ascii="Arial" w:hAnsi="Arial" w:cs="Arial"/>
      </w:rPr>
      <w:t>-9106</w:t>
    </w:r>
  </w:p>
  <w:p w:rsidR="00E74CFF" w:rsidRDefault="00E74CFF" w:rsidP="007F5F6A">
    <w:pPr>
      <w:pStyle w:val="Header"/>
      <w:tabs>
        <w:tab w:val="left" w:pos="2880"/>
      </w:tabs>
    </w:pPr>
  </w:p>
  <w:p w:rsidR="00E74CFF" w:rsidRPr="001C159A" w:rsidRDefault="00E74CFF" w:rsidP="007F5F6A">
    <w:pPr>
      <w:pStyle w:val="Header"/>
      <w:tabs>
        <w:tab w:val="clear" w:pos="8640"/>
        <w:tab w:val="left" w:pos="2880"/>
        <w:tab w:val="right" w:pos="10440"/>
      </w:tabs>
      <w:rPr>
        <w:rFonts w:ascii="Tempus Sans ITC" w:hAnsi="Tempus Sans ITC"/>
      </w:rPr>
    </w:pPr>
    <w:r>
      <w:tab/>
    </w:r>
    <w:r>
      <w:tab/>
    </w:r>
    <w:r>
      <w:tab/>
    </w:r>
    <w:r w:rsidRPr="001C159A">
      <w:rPr>
        <w:rFonts w:ascii="Tempus Sans ITC" w:hAnsi="Tempus Sans ITC"/>
      </w:rPr>
      <w:t xml:space="preserve">Jennifer </w:t>
    </w:r>
    <w:r w:rsidR="00E00AD5">
      <w:rPr>
        <w:rFonts w:ascii="Tempus Sans ITC" w:hAnsi="Tempus Sans ITC"/>
      </w:rPr>
      <w:t xml:space="preserve">C. </w:t>
    </w:r>
    <w:proofErr w:type="spellStart"/>
    <w:r w:rsidRPr="001C159A">
      <w:rPr>
        <w:rFonts w:ascii="Tempus Sans ITC" w:hAnsi="Tempus Sans ITC"/>
      </w:rPr>
      <w:t>Filyaw</w:t>
    </w:r>
    <w:proofErr w:type="spellEnd"/>
    <w:r w:rsidRPr="001C159A">
      <w:rPr>
        <w:rFonts w:ascii="Tempus Sans ITC" w:hAnsi="Tempus Sans ITC"/>
      </w:rPr>
      <w:t>, Superinte</w:t>
    </w:r>
    <w:r w:rsidR="00E00AD5">
      <w:rPr>
        <w:rFonts w:ascii="Tempus Sans ITC" w:hAnsi="Tempus Sans ITC"/>
      </w:rPr>
      <w:t>n</w:t>
    </w:r>
    <w:r w:rsidRPr="001C159A">
      <w:rPr>
        <w:rFonts w:ascii="Tempus Sans ITC" w:hAnsi="Tempus Sans ITC"/>
      </w:rPr>
      <w:t>dent</w:t>
    </w:r>
  </w:p>
  <w:p w:rsidR="00E74CFF" w:rsidRDefault="008F3439" w:rsidP="007F5F6A">
    <w:pPr>
      <w:pStyle w:val="Header"/>
      <w:tabs>
        <w:tab w:val="left" w:pos="2880"/>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25pt;height:6.05pt" o:hrpct="0" o:hralign="center" o:hr="t">
          <v:imagedata r:id="rId2" o:title=""/>
        </v:shape>
      </w:pict>
    </w:r>
  </w:p>
  <w:p w:rsidR="00E74CFF" w:rsidRPr="007F5F6A" w:rsidRDefault="00E74CFF" w:rsidP="007F5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640A5"/>
    <w:multiLevelType w:val="hybridMultilevel"/>
    <w:tmpl w:val="C324F8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835A28"/>
    <w:multiLevelType w:val="hybridMultilevel"/>
    <w:tmpl w:val="0ACC90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0A38D7"/>
    <w:multiLevelType w:val="hybridMultilevel"/>
    <w:tmpl w:val="C546A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C328BE"/>
    <w:multiLevelType w:val="multilevel"/>
    <w:tmpl w:val="99D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F86"/>
    <w:rsid w:val="00001B36"/>
    <w:rsid w:val="0002376F"/>
    <w:rsid w:val="00055FF4"/>
    <w:rsid w:val="00062B51"/>
    <w:rsid w:val="00067F86"/>
    <w:rsid w:val="000869B4"/>
    <w:rsid w:val="0009673A"/>
    <w:rsid w:val="000A0D58"/>
    <w:rsid w:val="000C35D7"/>
    <w:rsid w:val="000D5826"/>
    <w:rsid w:val="000D6CCE"/>
    <w:rsid w:val="001013CD"/>
    <w:rsid w:val="0010672E"/>
    <w:rsid w:val="0013759F"/>
    <w:rsid w:val="00142AF6"/>
    <w:rsid w:val="0016759B"/>
    <w:rsid w:val="001A7AA5"/>
    <w:rsid w:val="001C159A"/>
    <w:rsid w:val="001C22A4"/>
    <w:rsid w:val="001E5E02"/>
    <w:rsid w:val="00232600"/>
    <w:rsid w:val="00240B49"/>
    <w:rsid w:val="00272BDA"/>
    <w:rsid w:val="002C1075"/>
    <w:rsid w:val="002C32C3"/>
    <w:rsid w:val="002E3F21"/>
    <w:rsid w:val="002F5D60"/>
    <w:rsid w:val="003063D2"/>
    <w:rsid w:val="0031495F"/>
    <w:rsid w:val="003B393D"/>
    <w:rsid w:val="003D6223"/>
    <w:rsid w:val="003E0028"/>
    <w:rsid w:val="003E4CDE"/>
    <w:rsid w:val="003E51C5"/>
    <w:rsid w:val="003F07D7"/>
    <w:rsid w:val="003F2A04"/>
    <w:rsid w:val="00403237"/>
    <w:rsid w:val="00405304"/>
    <w:rsid w:val="004142F5"/>
    <w:rsid w:val="00426420"/>
    <w:rsid w:val="0042728C"/>
    <w:rsid w:val="00450FE7"/>
    <w:rsid w:val="004653CE"/>
    <w:rsid w:val="00483F79"/>
    <w:rsid w:val="0048551F"/>
    <w:rsid w:val="004B477A"/>
    <w:rsid w:val="004D56BF"/>
    <w:rsid w:val="004E5461"/>
    <w:rsid w:val="004F0380"/>
    <w:rsid w:val="00534FDB"/>
    <w:rsid w:val="00554DD5"/>
    <w:rsid w:val="005E3173"/>
    <w:rsid w:val="00601D4B"/>
    <w:rsid w:val="00602884"/>
    <w:rsid w:val="006153D0"/>
    <w:rsid w:val="0067188C"/>
    <w:rsid w:val="00677A41"/>
    <w:rsid w:val="006B05DA"/>
    <w:rsid w:val="006B3692"/>
    <w:rsid w:val="006C3B69"/>
    <w:rsid w:val="006E77D8"/>
    <w:rsid w:val="006F7188"/>
    <w:rsid w:val="00726FBF"/>
    <w:rsid w:val="0074618F"/>
    <w:rsid w:val="007A0DB3"/>
    <w:rsid w:val="007C5A36"/>
    <w:rsid w:val="007E0027"/>
    <w:rsid w:val="007F3164"/>
    <w:rsid w:val="007F5F6A"/>
    <w:rsid w:val="00801E40"/>
    <w:rsid w:val="00823CFB"/>
    <w:rsid w:val="00847186"/>
    <w:rsid w:val="0088151B"/>
    <w:rsid w:val="00887BE2"/>
    <w:rsid w:val="00890E6E"/>
    <w:rsid w:val="008A4CC9"/>
    <w:rsid w:val="008B4660"/>
    <w:rsid w:val="008F3439"/>
    <w:rsid w:val="00903D9E"/>
    <w:rsid w:val="00947408"/>
    <w:rsid w:val="0095279C"/>
    <w:rsid w:val="009B19A2"/>
    <w:rsid w:val="009D2259"/>
    <w:rsid w:val="009D5982"/>
    <w:rsid w:val="009E415E"/>
    <w:rsid w:val="00A12F9D"/>
    <w:rsid w:val="00A430CE"/>
    <w:rsid w:val="00A6076E"/>
    <w:rsid w:val="00A6296F"/>
    <w:rsid w:val="00AB3714"/>
    <w:rsid w:val="00AD7F58"/>
    <w:rsid w:val="00B05CA3"/>
    <w:rsid w:val="00B36958"/>
    <w:rsid w:val="00B40055"/>
    <w:rsid w:val="00B5456D"/>
    <w:rsid w:val="00B77DBB"/>
    <w:rsid w:val="00B945B2"/>
    <w:rsid w:val="00BC0DDA"/>
    <w:rsid w:val="00BD17CA"/>
    <w:rsid w:val="00BE710D"/>
    <w:rsid w:val="00BF2629"/>
    <w:rsid w:val="00BF7CE8"/>
    <w:rsid w:val="00C02722"/>
    <w:rsid w:val="00C0569F"/>
    <w:rsid w:val="00C120B8"/>
    <w:rsid w:val="00C27A21"/>
    <w:rsid w:val="00C435B4"/>
    <w:rsid w:val="00C4379D"/>
    <w:rsid w:val="00C573E8"/>
    <w:rsid w:val="00CD655E"/>
    <w:rsid w:val="00CE0D60"/>
    <w:rsid w:val="00CE3498"/>
    <w:rsid w:val="00D376B5"/>
    <w:rsid w:val="00D467DE"/>
    <w:rsid w:val="00D50199"/>
    <w:rsid w:val="00DC5837"/>
    <w:rsid w:val="00E00AD5"/>
    <w:rsid w:val="00E74CFF"/>
    <w:rsid w:val="00E76716"/>
    <w:rsid w:val="00E974FA"/>
    <w:rsid w:val="00EA4065"/>
    <w:rsid w:val="00EC720F"/>
    <w:rsid w:val="00F12717"/>
    <w:rsid w:val="00F24FD7"/>
    <w:rsid w:val="00FA1417"/>
    <w:rsid w:val="00FC0101"/>
    <w:rsid w:val="00FE1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467885"/>
  <w14:defaultImageDpi w14:val="0"/>
  <w15:docId w15:val="{FBC9C238-5CF5-4555-AB11-F43685254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pBdr>
        <w:right w:val="single" w:sz="6" w:space="1" w:color="auto"/>
      </w:pBdr>
      <w:ind w:left="180" w:right="-18"/>
      <w:outlineLvl w:val="0"/>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C4"/>
    <w:rPr>
      <w:rFonts w:asciiTheme="majorHAnsi" w:eastAsiaTheme="majorEastAsia" w:hAnsiTheme="majorHAnsi" w:cstheme="majorBidi"/>
      <w:b/>
      <w:bCs/>
      <w:kern w:val="32"/>
      <w:sz w:val="32"/>
      <w:szCs w:val="32"/>
    </w:rPr>
  </w:style>
  <w:style w:type="paragraph" w:customStyle="1" w:styleId="letter">
    <w:name w:val="letter"/>
    <w:basedOn w:val="Normal"/>
    <w:rPr>
      <w:rFonts w:ascii="Arial" w:hAnsi="Arial"/>
      <w:sz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5728C4"/>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5728C4"/>
  </w:style>
  <w:style w:type="paragraph" w:styleId="BalloonText">
    <w:name w:val="Balloon Text"/>
    <w:basedOn w:val="Normal"/>
    <w:link w:val="BalloonTextChar"/>
    <w:uiPriority w:val="99"/>
    <w:semiHidden/>
    <w:rsid w:val="00CE3498"/>
    <w:rPr>
      <w:rFonts w:ascii="Tahoma" w:hAnsi="Tahoma" w:cs="Tahoma"/>
      <w:sz w:val="16"/>
      <w:szCs w:val="16"/>
    </w:rPr>
  </w:style>
  <w:style w:type="character" w:customStyle="1" w:styleId="BalloonTextChar">
    <w:name w:val="Balloon Text Char"/>
    <w:basedOn w:val="DefaultParagraphFont"/>
    <w:link w:val="BalloonText"/>
    <w:uiPriority w:val="99"/>
    <w:semiHidden/>
    <w:rsid w:val="005728C4"/>
    <w:rPr>
      <w:sz w:val="0"/>
      <w:szCs w:val="0"/>
    </w:rPr>
  </w:style>
  <w:style w:type="paragraph" w:styleId="NormalWeb">
    <w:name w:val="Normal (Web)"/>
    <w:basedOn w:val="Normal"/>
    <w:uiPriority w:val="99"/>
    <w:semiHidden/>
    <w:unhideWhenUsed/>
    <w:rsid w:val="007E0027"/>
    <w:pPr>
      <w:spacing w:before="100" w:beforeAutospacing="1" w:after="100" w:afterAutospacing="1"/>
    </w:pPr>
    <w:rPr>
      <w:sz w:val="24"/>
      <w:szCs w:val="24"/>
    </w:rPr>
  </w:style>
  <w:style w:type="character" w:customStyle="1" w:styleId="apple-converted-space">
    <w:name w:val="apple-converted-space"/>
    <w:basedOn w:val="DefaultParagraphFont"/>
    <w:rsid w:val="007E0027"/>
  </w:style>
  <w:style w:type="character" w:styleId="Strong">
    <w:name w:val="Strong"/>
    <w:basedOn w:val="DefaultParagraphFont"/>
    <w:uiPriority w:val="22"/>
    <w:qFormat/>
    <w:rsid w:val="007E0027"/>
    <w:rPr>
      <w:b/>
      <w:bCs/>
    </w:rPr>
  </w:style>
  <w:style w:type="character" w:styleId="Emphasis">
    <w:name w:val="Emphasis"/>
    <w:basedOn w:val="DefaultParagraphFont"/>
    <w:uiPriority w:val="20"/>
    <w:qFormat/>
    <w:rsid w:val="007E00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5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elll.CUD3\Application%20Data\Microsoft\Templates\Wesclin%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F1589-BFFE-4E4F-B226-436E44A3E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Wesclin Letterhead</Template>
  <TotalTime>3</TotalTime>
  <Pages>3</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Board of Education and</vt:lpstr>
    </vt:vector>
  </TitlesOfParts>
  <Company>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Education and</dc:title>
  <dc:subject/>
  <dc:creator>daumd</dc:creator>
  <cp:keywords/>
  <dc:description/>
  <cp:lastModifiedBy>Lisa Bell</cp:lastModifiedBy>
  <cp:revision>2</cp:revision>
  <cp:lastPrinted>2014-06-18T15:50:00Z</cp:lastPrinted>
  <dcterms:created xsi:type="dcterms:W3CDTF">2026-06-08T14:12:00Z</dcterms:created>
  <dcterms:modified xsi:type="dcterms:W3CDTF">2026-06-08T14:12:00Z</dcterms:modified>
</cp:coreProperties>
</file>